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1086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19" name="Picture 118" descr="1999 December-January-February 2000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8675" cy="10058400"/>
            <wp:effectExtent l="19050" t="0" r="3175" b="0"/>
            <wp:docPr id="120" name="Picture 119" descr="1999 December-January-February 2000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0580" cy="10058400"/>
            <wp:effectExtent l="19050" t="0" r="1270" b="0"/>
            <wp:docPr id="121" name="Picture 120" descr="1999 December-January-February 2000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2" name="Picture 121" descr="1999 December-January-February 2000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3" name="Picture 122" descr="1999 December-January-February 2000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4" name="Picture 123" descr="1999 December-January-February 2000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5" name="Picture 124" descr="1999 December-January-February 2000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26" name="Picture 125" descr="1999 December-January-February 2000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 December-January-February 2000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611B4C"/>
    <w:rsid w:val="00642F3D"/>
    <w:rsid w:val="00697F1E"/>
    <w:rsid w:val="006D0422"/>
    <w:rsid w:val="00710860"/>
    <w:rsid w:val="007873B8"/>
    <w:rsid w:val="007C1D07"/>
    <w:rsid w:val="007E7D09"/>
    <w:rsid w:val="00906884"/>
    <w:rsid w:val="009826E5"/>
    <w:rsid w:val="009B1CF8"/>
    <w:rsid w:val="00A10B2B"/>
    <w:rsid w:val="00A178DC"/>
    <w:rsid w:val="00B27E26"/>
    <w:rsid w:val="00B752FB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2017-11-24T14:24:00Z</dcterms:created>
  <dcterms:modified xsi:type="dcterms:W3CDTF">2017-11-24T14:25:00Z</dcterms:modified>
</cp:coreProperties>
</file>